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7FA0C" w14:textId="77777777" w:rsidR="00C55D85" w:rsidRPr="00A801A3" w:rsidRDefault="00127C0F" w:rsidP="00127C0F">
      <w:pPr>
        <w:pStyle w:val="GrafikAnker"/>
        <w:rPr>
          <w:noProof/>
        </w:rPr>
      </w:pPr>
      <w:r w:rsidRPr="00A801A3">
        <w:rPr>
          <w:rFonts w:ascii="Times New Roman" w:eastAsia="Times New Roman" w:hAnsi="Times New Roman" w:cs="Times New Roman"/>
          <w:noProof/>
          <w:lang w:bidi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A9C1D2" wp14:editId="34AED533">
                <wp:simplePos x="0" y="0"/>
                <wp:positionH relativeFrom="page">
                  <wp:align>center</wp:align>
                </wp:positionH>
                <wp:positionV relativeFrom="paragraph">
                  <wp:posOffset>-452063</wp:posOffset>
                </wp:positionV>
                <wp:extent cx="7772400" cy="1249200"/>
                <wp:effectExtent l="0" t="0" r="0" b="8255"/>
                <wp:wrapNone/>
                <wp:docPr id="6" name="Rechteck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1249200"/>
                        </a:xfrm>
                        <a:prstGeom prst="rect">
                          <a:avLst/>
                        </a:prstGeom>
                        <a:solidFill>
                          <a:srgbClr val="2445F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92DEB" id="Rechteck 7" o:spid="_x0000_s1026" alt="&quot;&quot;" style="position:absolute;margin-left:0;margin-top:-35.6pt;width:612pt;height:98.35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" fillcolor="#2445f2" stroked="f">
                <w10:wrap anchorx="page"/>
              </v:rect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2989"/>
        <w:gridCol w:w="3009"/>
        <w:gridCol w:w="2968"/>
      </w:tblGrid>
      <w:tr w:rsidR="00127C0F" w:rsidRPr="008406E1" w14:paraId="0EF2D51B" w14:textId="77777777" w:rsidTr="00771430">
        <w:trPr>
          <w:trHeight w:val="1292"/>
        </w:trPr>
        <w:tc>
          <w:tcPr>
            <w:tcW w:w="9300" w:type="dxa"/>
            <w:gridSpan w:val="3"/>
            <w:tcBorders>
              <w:top w:val="single" w:sz="24" w:space="0" w:color="FD7A8C"/>
              <w:left w:val="single" w:sz="24" w:space="0" w:color="FD7A8C"/>
              <w:bottom w:val="single" w:sz="24" w:space="0" w:color="FD7A8C"/>
              <w:right w:val="single" w:sz="24" w:space="0" w:color="FD7A8C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noProof/>
                <w:color w:val="05046A"/>
              </w:rPr>
              <w:id w:val="354702912"/>
              <w:placeholder>
                <w:docPart w:val="DefaultPlaceholder_-1854013440"/>
              </w:placeholder>
            </w:sdtPr>
            <w:sdtEndPr/>
            <w:sdtContent>
              <w:p w14:paraId="199071E8" w14:textId="01CD16F0" w:rsidR="00127C0F" w:rsidRPr="008406E1" w:rsidRDefault="006065E5" w:rsidP="00B20DFA">
                <w:pPr>
                  <w:pStyle w:val="Titel"/>
                  <w:rPr>
                    <w:rFonts w:ascii="Arial" w:hAnsi="Arial" w:cs="Arial"/>
                    <w:noProof/>
                    <w:color w:val="05046A"/>
                  </w:rPr>
                </w:pPr>
                <w:r>
                  <w:rPr>
                    <w:rFonts w:ascii="Arial" w:hAnsi="Arial" w:cs="Arial"/>
                    <w:noProof/>
                    <w:color w:val="05046A"/>
                  </w:rPr>
                  <w:t>[VORNAME NACHNAME]</w:t>
                </w:r>
              </w:p>
            </w:sdtContent>
          </w:sdt>
          <w:sdt>
            <w:sdtPr>
              <w:rPr>
                <w:rFonts w:ascii="Arial" w:hAnsi="Arial" w:cs="Arial"/>
                <w:noProof/>
                <w:color w:val="05046A"/>
              </w:rPr>
              <w:id w:val="1348591068"/>
              <w:placeholder>
                <w:docPart w:val="DefaultPlaceholder_-1854013440"/>
              </w:placeholder>
            </w:sdtPr>
            <w:sdtEndPr>
              <w:rPr>
                <w:lang w:bidi="de-DE"/>
              </w:rPr>
            </w:sdtEndPr>
            <w:sdtContent>
              <w:p w14:paraId="556E9910" w14:textId="340452C0" w:rsidR="00127C0F" w:rsidRPr="008406E1" w:rsidRDefault="006065E5" w:rsidP="00B20DFA">
                <w:pPr>
                  <w:pStyle w:val="Untertitel"/>
                  <w:rPr>
                    <w:rFonts w:ascii="Arial" w:hAnsi="Arial" w:cs="Arial"/>
                    <w:noProof/>
                  </w:rPr>
                </w:pPr>
                <w:r>
                  <w:rPr>
                    <w:rFonts w:ascii="Arial" w:hAnsi="Arial" w:cs="Arial"/>
                    <w:noProof/>
                    <w:color w:val="05046A"/>
                  </w:rPr>
                  <w:t>[Ausbildungsberuf]</w:t>
                </w:r>
                <w:r w:rsidR="00127C0F" w:rsidRPr="008406E1">
                  <w:rPr>
                    <w:rFonts w:ascii="Arial" w:hAnsi="Arial" w:cs="Arial"/>
                    <w:noProof/>
                    <w:color w:val="05046A"/>
                    <w:lang w:bidi="de-DE"/>
                  </w:rPr>
                  <w:t xml:space="preserve"> </w:t>
                </w:r>
              </w:p>
            </w:sdtContent>
          </w:sdt>
        </w:tc>
      </w:tr>
      <w:tr w:rsidR="00127C0F" w:rsidRPr="008406E1" w14:paraId="5ABC4A56" w14:textId="77777777" w:rsidTr="00771430">
        <w:trPr>
          <w:trHeight w:val="438"/>
        </w:trPr>
        <w:tc>
          <w:tcPr>
            <w:tcW w:w="9300" w:type="dxa"/>
            <w:gridSpan w:val="3"/>
            <w:tcBorders>
              <w:top w:val="single" w:sz="24" w:space="0" w:color="FD7A8C"/>
            </w:tcBorders>
            <w:vAlign w:val="center"/>
          </w:tcPr>
          <w:p w14:paraId="14E61B91" w14:textId="77777777" w:rsidR="00127C0F" w:rsidRPr="008406E1" w:rsidRDefault="00127C0F" w:rsidP="00B20DFA">
            <w:pPr>
              <w:rPr>
                <w:rFonts w:ascii="Arial" w:hAnsi="Arial" w:cs="Arial"/>
                <w:noProof/>
              </w:rPr>
            </w:pPr>
          </w:p>
        </w:tc>
      </w:tr>
      <w:tr w:rsidR="00127C0F" w:rsidRPr="008406E1" w14:paraId="5F90FD7B" w14:textId="77777777" w:rsidTr="008406E1">
        <w:trPr>
          <w:trHeight w:val="210"/>
        </w:trPr>
        <w:tc>
          <w:tcPr>
            <w:tcW w:w="3098" w:type="dxa"/>
            <w:tcBorders>
              <w:bottom w:val="single" w:sz="24" w:space="0" w:color="FD7A8C"/>
            </w:tcBorders>
          </w:tcPr>
          <w:p w14:paraId="047CBC15" w14:textId="77777777" w:rsidR="00127C0F" w:rsidRPr="008406E1" w:rsidRDefault="00127C0F" w:rsidP="00B20DFA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107" w:type="dxa"/>
            <w:vMerge w:val="restart"/>
            <w:shd w:val="clear" w:color="auto" w:fill="2445F2"/>
            <w:vAlign w:val="center"/>
          </w:tcPr>
          <w:p w14:paraId="40482840" w14:textId="77777777" w:rsidR="00127C0F" w:rsidRPr="008406E1" w:rsidRDefault="00EF5CF9" w:rsidP="00127C0F">
            <w:pPr>
              <w:pStyle w:val="berschrift1"/>
              <w:rPr>
                <w:rFonts w:ascii="Arial" w:hAnsi="Arial" w:cs="Arial"/>
                <w:noProof/>
              </w:rPr>
            </w:pPr>
            <w:sdt>
              <w:sdtPr>
                <w:rPr>
                  <w:rFonts w:ascii="Arial" w:hAnsi="Arial" w:cs="Arial"/>
                  <w:noProof/>
                </w:rPr>
                <w:id w:val="-1215895415"/>
                <w:placeholder>
                  <w:docPart w:val="C249BA4266F04AC39B949E3343A731EF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8406E1">
                  <w:rPr>
                    <w:rFonts w:ascii="Arial" w:hAnsi="Arial" w:cs="Arial"/>
                    <w:noProof/>
                    <w:lang w:bidi="de-DE"/>
                  </w:rPr>
                  <w:t>KONTAKT</w:t>
                </w:r>
              </w:sdtContent>
            </w:sdt>
          </w:p>
        </w:tc>
        <w:tc>
          <w:tcPr>
            <w:tcW w:w="3095" w:type="dxa"/>
            <w:tcBorders>
              <w:bottom w:val="single" w:sz="24" w:space="0" w:color="FD7A8C"/>
            </w:tcBorders>
          </w:tcPr>
          <w:p w14:paraId="2B3D090D" w14:textId="77777777" w:rsidR="00127C0F" w:rsidRPr="008406E1" w:rsidRDefault="00127C0F" w:rsidP="00B20DFA">
            <w:pPr>
              <w:rPr>
                <w:rFonts w:ascii="Arial" w:hAnsi="Arial" w:cs="Arial"/>
                <w:noProof/>
              </w:rPr>
            </w:pPr>
          </w:p>
        </w:tc>
      </w:tr>
      <w:tr w:rsidR="00127C0F" w:rsidRPr="008406E1" w14:paraId="0D731E5F" w14:textId="77777777" w:rsidTr="008406E1">
        <w:trPr>
          <w:trHeight w:val="210"/>
        </w:trPr>
        <w:tc>
          <w:tcPr>
            <w:tcW w:w="3098" w:type="dxa"/>
            <w:tcBorders>
              <w:top w:val="single" w:sz="24" w:space="0" w:color="FD7A8C"/>
            </w:tcBorders>
          </w:tcPr>
          <w:p w14:paraId="585935A4" w14:textId="77777777" w:rsidR="00127C0F" w:rsidRPr="008406E1" w:rsidRDefault="00127C0F" w:rsidP="00B20DFA">
            <w:pPr>
              <w:rPr>
                <w:rStyle w:val="Akzent"/>
                <w:rFonts w:ascii="Arial" w:hAnsi="Arial" w:cs="Arial"/>
              </w:rPr>
            </w:pPr>
          </w:p>
        </w:tc>
        <w:tc>
          <w:tcPr>
            <w:tcW w:w="3107" w:type="dxa"/>
            <w:vMerge/>
            <w:shd w:val="clear" w:color="auto" w:fill="2445F2"/>
            <w:vAlign w:val="center"/>
          </w:tcPr>
          <w:p w14:paraId="716BCC3C" w14:textId="77777777" w:rsidR="00127C0F" w:rsidRPr="008406E1" w:rsidRDefault="00127C0F" w:rsidP="00B20DFA">
            <w:pPr>
              <w:pStyle w:val="berschrift1"/>
              <w:rPr>
                <w:rFonts w:ascii="Arial" w:hAnsi="Arial" w:cs="Arial"/>
                <w:noProof/>
              </w:rPr>
            </w:pPr>
          </w:p>
        </w:tc>
        <w:tc>
          <w:tcPr>
            <w:tcW w:w="3095" w:type="dxa"/>
            <w:tcBorders>
              <w:top w:val="single" w:sz="24" w:space="0" w:color="FD7A8C"/>
            </w:tcBorders>
          </w:tcPr>
          <w:p w14:paraId="4F871D12" w14:textId="77777777" w:rsidR="00127C0F" w:rsidRPr="008406E1" w:rsidRDefault="00127C0F" w:rsidP="00B20DFA">
            <w:pPr>
              <w:rPr>
                <w:rFonts w:ascii="Arial" w:hAnsi="Arial" w:cs="Arial"/>
                <w:noProof/>
              </w:rPr>
            </w:pPr>
          </w:p>
        </w:tc>
      </w:tr>
      <w:tr w:rsidR="00127C0F" w:rsidRPr="008406E1" w14:paraId="78E7BE2A" w14:textId="77777777" w:rsidTr="00127C0F">
        <w:trPr>
          <w:trHeight w:val="1099"/>
        </w:trPr>
        <w:tc>
          <w:tcPr>
            <w:tcW w:w="3098" w:type="dxa"/>
            <w:vAlign w:val="center"/>
          </w:tcPr>
          <w:p w14:paraId="1460EC65" w14:textId="77777777" w:rsidR="00127C0F" w:rsidRPr="008406E1" w:rsidRDefault="00EF5CF9" w:rsidP="00127C0F">
            <w:pPr>
              <w:jc w:val="center"/>
              <w:rPr>
                <w:rFonts w:ascii="Arial" w:hAnsi="Arial" w:cs="Arial"/>
                <w:noProof/>
              </w:rPr>
            </w:pPr>
            <w:sdt>
              <w:sdtPr>
                <w:rPr>
                  <w:rFonts w:ascii="Arial" w:hAnsi="Arial" w:cs="Arial"/>
                  <w:noProof/>
                  <w:color w:val="FD7A8C"/>
                </w:rPr>
                <w:id w:val="-175970226"/>
                <w:placeholder>
                  <w:docPart w:val="1B9A369ABAA54AA9B51F836BE159C197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8406E1">
                  <w:rPr>
                    <w:rFonts w:ascii="Arial" w:hAnsi="Arial" w:cs="Arial"/>
                    <w:noProof/>
                    <w:lang w:bidi="de-DE"/>
                  </w:rPr>
                  <w:t>[Adresse]</w:t>
                </w:r>
              </w:sdtContent>
            </w:sdt>
          </w:p>
        </w:tc>
        <w:tc>
          <w:tcPr>
            <w:tcW w:w="3107" w:type="dxa"/>
            <w:vAlign w:val="center"/>
          </w:tcPr>
          <w:p w14:paraId="655995E9" w14:textId="77777777" w:rsidR="00127C0F" w:rsidRPr="008406E1" w:rsidRDefault="00EF5CF9" w:rsidP="00127C0F">
            <w:pPr>
              <w:jc w:val="center"/>
              <w:rPr>
                <w:rFonts w:ascii="Arial" w:hAnsi="Arial" w:cs="Arial"/>
                <w:noProof/>
              </w:rPr>
            </w:pPr>
            <w:sdt>
              <w:sdtPr>
                <w:rPr>
                  <w:rFonts w:ascii="Arial" w:hAnsi="Arial" w:cs="Arial"/>
                  <w:noProof/>
                </w:rPr>
                <w:id w:val="1422521556"/>
                <w:placeholder>
                  <w:docPart w:val="3034B2B94AF247C38D98446ACF203CA5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8406E1">
                  <w:rPr>
                    <w:rFonts w:ascii="Arial" w:hAnsi="Arial" w:cs="Arial"/>
                    <w:noProof/>
                    <w:lang w:bidi="de-DE"/>
                  </w:rPr>
                  <w:t>[Telefon]</w:t>
                </w:r>
              </w:sdtContent>
            </w:sdt>
          </w:p>
        </w:tc>
        <w:tc>
          <w:tcPr>
            <w:tcW w:w="3095" w:type="dxa"/>
            <w:vAlign w:val="center"/>
          </w:tcPr>
          <w:p w14:paraId="38D906D4" w14:textId="77777777" w:rsidR="00127C0F" w:rsidRPr="008406E1" w:rsidRDefault="00EF5CF9" w:rsidP="00127C0F">
            <w:pPr>
              <w:jc w:val="center"/>
              <w:rPr>
                <w:rFonts w:ascii="Arial" w:hAnsi="Arial" w:cs="Arial"/>
                <w:noProof/>
              </w:rPr>
            </w:pPr>
            <w:sdt>
              <w:sdtPr>
                <w:rPr>
                  <w:rFonts w:ascii="Arial" w:hAnsi="Arial" w:cs="Arial"/>
                  <w:noProof/>
                </w:rPr>
                <w:id w:val="-750273940"/>
                <w:placeholder>
                  <w:docPart w:val="7F3B51B5ACBF4E6EAFE85E894BF3C9F4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8406E1">
                  <w:rPr>
                    <w:rFonts w:ascii="Arial" w:hAnsi="Arial" w:cs="Arial"/>
                    <w:noProof/>
                    <w:lang w:bidi="de-DE"/>
                  </w:rPr>
                  <w:t>[E-Mai</w:t>
                </w:r>
                <w:r w:rsidR="0027012A" w:rsidRPr="008406E1">
                  <w:rPr>
                    <w:rFonts w:ascii="Arial" w:hAnsi="Arial" w:cs="Arial"/>
                    <w:noProof/>
                    <w:lang w:bidi="de-DE"/>
                  </w:rPr>
                  <w:t>l-</w:t>
                </w:r>
                <w:r w:rsidR="00127C0F" w:rsidRPr="008406E1">
                  <w:rPr>
                    <w:rFonts w:ascii="Arial" w:hAnsi="Arial" w:cs="Arial"/>
                    <w:noProof/>
                    <w:lang w:bidi="de-DE"/>
                  </w:rPr>
                  <w:t>Adresse]</w:t>
                </w:r>
              </w:sdtContent>
            </w:sdt>
          </w:p>
        </w:tc>
      </w:tr>
      <w:tr w:rsidR="00127C0F" w:rsidRPr="008406E1" w14:paraId="60D8ABF3" w14:textId="77777777" w:rsidTr="00771430">
        <w:trPr>
          <w:trHeight w:val="284"/>
        </w:trPr>
        <w:tc>
          <w:tcPr>
            <w:tcW w:w="3098" w:type="dxa"/>
            <w:vMerge w:val="restart"/>
            <w:shd w:val="clear" w:color="auto" w:fill="F2F2F2" w:themeFill="background1" w:themeFillShade="F2"/>
            <w:vAlign w:val="center"/>
          </w:tcPr>
          <w:p w14:paraId="6D775893" w14:textId="77777777" w:rsidR="00127C0F" w:rsidRPr="008406E1" w:rsidRDefault="00127C0F" w:rsidP="00B20DFA">
            <w:pPr>
              <w:pStyle w:val="berschrift2"/>
              <w:rPr>
                <w:rFonts w:ascii="Arial" w:hAnsi="Arial" w:cs="Arial"/>
                <w:noProof/>
              </w:rPr>
            </w:pPr>
          </w:p>
        </w:tc>
        <w:tc>
          <w:tcPr>
            <w:tcW w:w="6202" w:type="dxa"/>
            <w:gridSpan w:val="2"/>
            <w:tcBorders>
              <w:bottom w:val="single" w:sz="24" w:space="0" w:color="FD7A8C"/>
            </w:tcBorders>
            <w:shd w:val="clear" w:color="auto" w:fill="auto"/>
            <w:vAlign w:val="center"/>
          </w:tcPr>
          <w:p w14:paraId="168E0168" w14:textId="77777777" w:rsidR="00127C0F" w:rsidRPr="008406E1" w:rsidRDefault="00127C0F" w:rsidP="00B20DFA">
            <w:pPr>
              <w:rPr>
                <w:rFonts w:ascii="Arial" w:hAnsi="Arial" w:cs="Arial"/>
                <w:noProof/>
              </w:rPr>
            </w:pPr>
          </w:p>
        </w:tc>
      </w:tr>
      <w:tr w:rsidR="00127C0F" w:rsidRPr="008406E1" w14:paraId="1759DA61" w14:textId="77777777" w:rsidTr="00771430">
        <w:trPr>
          <w:trHeight w:val="284"/>
        </w:trPr>
        <w:tc>
          <w:tcPr>
            <w:tcW w:w="3098" w:type="dxa"/>
            <w:vMerge/>
            <w:shd w:val="clear" w:color="auto" w:fill="F2F2F2" w:themeFill="background1" w:themeFillShade="F2"/>
            <w:vAlign w:val="center"/>
          </w:tcPr>
          <w:p w14:paraId="734979D1" w14:textId="77777777" w:rsidR="00127C0F" w:rsidRPr="008406E1" w:rsidRDefault="00127C0F" w:rsidP="00B20DFA">
            <w:pPr>
              <w:pStyle w:val="berschrift2"/>
              <w:rPr>
                <w:rFonts w:ascii="Arial" w:hAnsi="Arial" w:cs="Arial"/>
                <w:noProof/>
              </w:rPr>
            </w:pPr>
          </w:p>
        </w:tc>
        <w:tc>
          <w:tcPr>
            <w:tcW w:w="6202" w:type="dxa"/>
            <w:gridSpan w:val="2"/>
            <w:tcBorders>
              <w:top w:val="single" w:sz="24" w:space="0" w:color="FD7A8C"/>
            </w:tcBorders>
            <w:shd w:val="clear" w:color="auto" w:fill="auto"/>
            <w:vAlign w:val="center"/>
          </w:tcPr>
          <w:p w14:paraId="64D34062" w14:textId="77777777" w:rsidR="00127C0F" w:rsidRPr="008406E1" w:rsidRDefault="00127C0F" w:rsidP="00B20DFA">
            <w:pPr>
              <w:rPr>
                <w:rFonts w:ascii="Arial" w:hAnsi="Arial" w:cs="Arial"/>
                <w:noProof/>
              </w:rPr>
            </w:pPr>
          </w:p>
        </w:tc>
      </w:tr>
      <w:tr w:rsidR="00127C0F" w:rsidRPr="008406E1" w14:paraId="396DDCB7" w14:textId="77777777" w:rsidTr="00325F04">
        <w:trPr>
          <w:trHeight w:val="9072"/>
        </w:trPr>
        <w:tc>
          <w:tcPr>
            <w:tcW w:w="3098" w:type="dxa"/>
            <w:shd w:val="clear" w:color="auto" w:fill="F2F2F2" w:themeFill="background1" w:themeFillShade="F2"/>
          </w:tcPr>
          <w:p w14:paraId="6D1B687E" w14:textId="77777777" w:rsidR="00127C0F" w:rsidRPr="008406E1" w:rsidRDefault="00EF5CF9" w:rsidP="00B20DFA">
            <w:pPr>
              <w:pStyle w:val="Text"/>
              <w:rPr>
                <w:rFonts w:ascii="Arial" w:hAnsi="Arial" w:cs="Arial"/>
                <w:noProof/>
              </w:rPr>
            </w:pPr>
            <w:sdt>
              <w:sdtPr>
                <w:rPr>
                  <w:rFonts w:ascii="Arial" w:hAnsi="Arial" w:cs="Arial"/>
                  <w:noProof/>
                </w:rPr>
                <w:id w:val="-1620673947"/>
                <w:placeholder>
                  <w:docPart w:val="62701B7B0226420699DC632007C79DB1"/>
                </w:placeholder>
                <w:temporary/>
                <w:showingPlcHdr/>
                <w15:appearance w15:val="hidden"/>
              </w:sdtPr>
              <w:sdtEndPr/>
              <w:sdtContent>
                <w:r w:rsidR="0027012A" w:rsidRPr="008406E1">
                  <w:rPr>
                    <w:rFonts w:ascii="Arial" w:hAnsi="Arial" w:cs="Arial"/>
                    <w:noProof/>
                    <w:lang w:bidi="de-DE"/>
                  </w:rPr>
                  <w:t>[Name des Empfängers]</w:t>
                </w:r>
              </w:sdtContent>
            </w:sdt>
          </w:p>
          <w:p w14:paraId="4F849EE3" w14:textId="77777777" w:rsidR="0027012A" w:rsidRPr="008406E1" w:rsidRDefault="00EF5CF9" w:rsidP="0027012A">
            <w:pPr>
              <w:pStyle w:val="Text"/>
              <w:rPr>
                <w:rFonts w:ascii="Arial" w:hAnsi="Arial" w:cs="Arial"/>
                <w:noProof/>
              </w:rPr>
            </w:pPr>
            <w:sdt>
              <w:sdtPr>
                <w:rPr>
                  <w:rFonts w:ascii="Arial" w:hAnsi="Arial" w:cs="Arial"/>
                  <w:noProof/>
                </w:rPr>
                <w:id w:val="1411350261"/>
                <w:placeholder>
                  <w:docPart w:val="94A1C111C2E54AB8A2007CB094003364"/>
                </w:placeholder>
                <w:temporary/>
                <w:showingPlcHdr/>
                <w15:appearance w15:val="hidden"/>
              </w:sdtPr>
              <w:sdtEndPr/>
              <w:sdtContent>
                <w:r w:rsidR="0027012A" w:rsidRPr="008406E1">
                  <w:rPr>
                    <w:rFonts w:ascii="Arial" w:hAnsi="Arial" w:cs="Arial"/>
                    <w:noProof/>
                    <w:lang w:bidi="de-DE"/>
                  </w:rPr>
                  <w:t>[Titel]</w:t>
                </w:r>
              </w:sdtContent>
            </w:sdt>
          </w:p>
          <w:p w14:paraId="2DD040B5" w14:textId="77777777" w:rsidR="0027012A" w:rsidRPr="008406E1" w:rsidRDefault="00EF5CF9" w:rsidP="0027012A">
            <w:pPr>
              <w:pStyle w:val="Text"/>
              <w:rPr>
                <w:rFonts w:ascii="Arial" w:hAnsi="Arial" w:cs="Arial"/>
                <w:noProof/>
              </w:rPr>
            </w:pPr>
            <w:sdt>
              <w:sdtPr>
                <w:rPr>
                  <w:rFonts w:ascii="Arial" w:hAnsi="Arial" w:cs="Arial"/>
                  <w:noProof/>
                </w:rPr>
                <w:id w:val="573628515"/>
                <w:placeholder>
                  <w:docPart w:val="525BC1A62B5844F5A2E45423F809B99D"/>
                </w:placeholder>
                <w:temporary/>
                <w:showingPlcHdr/>
                <w15:appearance w15:val="hidden"/>
              </w:sdtPr>
              <w:sdtEndPr/>
              <w:sdtContent>
                <w:r w:rsidR="0027012A" w:rsidRPr="008406E1">
                  <w:rPr>
                    <w:rFonts w:ascii="Arial" w:hAnsi="Arial" w:cs="Arial"/>
                    <w:noProof/>
                    <w:lang w:bidi="de-DE"/>
                  </w:rPr>
                  <w:t>[Firma]</w:t>
                </w:r>
              </w:sdtContent>
            </w:sdt>
          </w:p>
          <w:sdt>
            <w:sdtPr>
              <w:rPr>
                <w:rFonts w:ascii="Arial" w:hAnsi="Arial" w:cs="Arial"/>
                <w:noProof/>
              </w:rPr>
              <w:id w:val="1920981360"/>
              <w:placeholder>
                <w:docPart w:val="D479F84E19114A3AA516F751B9C6FC69"/>
              </w:placeholder>
              <w:temporary/>
              <w:showingPlcHdr/>
              <w15:appearance w15:val="hidden"/>
            </w:sdtPr>
            <w:sdtEndPr/>
            <w:sdtContent>
              <w:p w14:paraId="294F3C38" w14:textId="77777777" w:rsidR="0027012A" w:rsidRPr="008406E1" w:rsidRDefault="0027012A" w:rsidP="0027012A">
                <w:pPr>
                  <w:pStyle w:val="Text"/>
                  <w:rPr>
                    <w:rFonts w:ascii="Arial" w:hAnsi="Arial" w:cs="Arial"/>
                    <w:noProof/>
                  </w:rPr>
                </w:pPr>
                <w:r w:rsidRPr="008406E1">
                  <w:rPr>
                    <w:rFonts w:ascii="Arial" w:hAnsi="Arial" w:cs="Arial"/>
                    <w:noProof/>
                    <w:lang w:bidi="de-DE"/>
                  </w:rPr>
                  <w:t>[Straße des Empfängers]</w:t>
                </w:r>
              </w:p>
            </w:sdtContent>
          </w:sdt>
          <w:sdt>
            <w:sdtPr>
              <w:rPr>
                <w:rFonts w:ascii="Arial" w:hAnsi="Arial" w:cs="Arial"/>
                <w:noProof/>
              </w:rPr>
              <w:id w:val="-348642303"/>
              <w:placeholder>
                <w:docPart w:val="9BEC490856434939ABECD491CF0FAB86"/>
              </w:placeholder>
              <w:temporary/>
              <w:showingPlcHdr/>
              <w15:appearance w15:val="hidden"/>
            </w:sdtPr>
            <w:sdtEndPr/>
            <w:sdtContent>
              <w:p w14:paraId="5FC5E95D" w14:textId="77777777" w:rsidR="00127C0F" w:rsidRPr="008406E1" w:rsidRDefault="0027012A" w:rsidP="0027012A">
                <w:pPr>
                  <w:pStyle w:val="Text"/>
                  <w:rPr>
                    <w:rFonts w:ascii="Arial" w:hAnsi="Arial" w:cs="Arial"/>
                    <w:noProof/>
                  </w:rPr>
                </w:pPr>
                <w:r w:rsidRPr="008406E1">
                  <w:rPr>
                    <w:rFonts w:ascii="Arial" w:hAnsi="Arial" w:cs="Arial"/>
                    <w:noProof/>
                    <w:lang w:bidi="de-DE"/>
                  </w:rPr>
                  <w:t>[PLZ und Ort des Empfängers]</w:t>
                </w:r>
              </w:p>
            </w:sdtContent>
          </w:sdt>
        </w:tc>
        <w:tc>
          <w:tcPr>
            <w:tcW w:w="6202" w:type="dxa"/>
            <w:gridSpan w:val="2"/>
          </w:tcPr>
          <w:p w14:paraId="25CF3CFC" w14:textId="72F03E5F" w:rsidR="00011AEB" w:rsidRPr="00804C7F" w:rsidRDefault="00011AEB" w:rsidP="00011AEB">
            <w:pPr>
              <w:spacing w:before="120" w:after="120"/>
              <w:outlineLvl w:val="1"/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Sehr geehrte(r) </w:t>
            </w:r>
            <w:sdt>
              <w:sdtPr>
                <w:rPr>
                  <w:rFonts w:ascii="Arial" w:hAnsi="Arial" w:cs="Arial"/>
                  <w:noProof/>
                  <w:sz w:val="18"/>
                  <w:szCs w:val="18"/>
                  <w:lang w:bidi="de-DE"/>
                </w:rPr>
                <w:id w:val="-1503186676"/>
                <w:placeholder>
                  <w:docPart w:val="DefaultPlaceholder_-1854013440"/>
                </w:placeholder>
              </w:sdtPr>
              <w:sdtEndPr/>
              <w:sdtContent>
                <w:r w:rsidR="00CF5EDC">
                  <w:rPr>
                    <w:rFonts w:ascii="Arial" w:hAnsi="Arial" w:cs="Arial"/>
                    <w:noProof/>
                    <w:sz w:val="18"/>
                    <w:szCs w:val="18"/>
                    <w:lang w:bidi="de-DE"/>
                  </w:rPr>
                  <w:t>[Name des Empfängers]</w:t>
                </w:r>
              </w:sdtContent>
            </w:sdt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,</w:t>
            </w:r>
          </w:p>
          <w:p w14:paraId="156F12AB" w14:textId="77777777" w:rsidR="008B7A58" w:rsidRPr="00804C7F" w:rsidRDefault="008B7A58" w:rsidP="00127C0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</w:p>
          <w:p w14:paraId="33A01D71" w14:textId="0E12C11A" w:rsidR="00804C7F" w:rsidRPr="00804C7F" w:rsidRDefault="00804C7F" w:rsidP="00804C7F">
            <w:pPr>
              <w:pStyle w:val="KeinLeerraum"/>
              <w:spacing w:line="276" w:lineRule="auto"/>
              <w:rPr>
                <w:rFonts w:ascii="Arial" w:eastAsiaTheme="minorHAnsi" w:hAnsi="Arial" w:cs="Arial"/>
                <w:noProof/>
                <w:color w:val="000000" w:themeColor="text1"/>
                <w:sz w:val="18"/>
                <w:szCs w:val="18"/>
                <w:lang w:eastAsia="en-US" w:bidi="de-DE"/>
              </w:rPr>
            </w:pPr>
            <w:r w:rsidRPr="00804C7F">
              <w:rPr>
                <w:rFonts w:ascii="Arial" w:eastAsiaTheme="minorHAnsi" w:hAnsi="Arial" w:cs="Arial"/>
                <w:noProof/>
                <w:sz w:val="18"/>
                <w:szCs w:val="18"/>
                <w:lang w:eastAsia="en-US" w:bidi="de-DE"/>
              </w:rPr>
              <w:t xml:space="preserve">über das Onlineportal genaumeinjob.de bin ich auf Ihr vielfältiges Ausbildungsangebot im Bereich </w:t>
            </w:r>
            <w:r>
              <w:rPr>
                <w:rFonts w:ascii="Arial" w:eastAsiaTheme="minorHAnsi" w:hAnsi="Arial" w:cs="Arial"/>
                <w:noProof/>
                <w:sz w:val="18"/>
                <w:szCs w:val="18"/>
                <w:lang w:eastAsia="en-US" w:bidi="de-DE"/>
              </w:rPr>
              <w:t xml:space="preserve">Verwaltung </w:t>
            </w:r>
            <w:r w:rsidRPr="00804C7F">
              <w:rPr>
                <w:rFonts w:ascii="Arial" w:eastAsiaTheme="minorHAnsi" w:hAnsi="Arial" w:cs="Arial"/>
                <w:noProof/>
                <w:sz w:val="18"/>
                <w:szCs w:val="18"/>
                <w:lang w:eastAsia="en-US" w:bidi="de-DE"/>
              </w:rPr>
              <w:t>aufmerksam geworden.</w:t>
            </w:r>
            <w:r w:rsidRPr="00804C7F">
              <w:rPr>
                <w:rFonts w:ascii="Arial" w:eastAsiaTheme="minorHAnsi" w:hAnsi="Arial" w:cs="Arial"/>
                <w:noProof/>
                <w:color w:val="000000" w:themeColor="text1"/>
                <w:sz w:val="18"/>
                <w:szCs w:val="18"/>
                <w:lang w:eastAsia="en-US" w:bidi="de-DE"/>
              </w:rPr>
              <w:t xml:space="preserve"> Da ich für das Jahr </w:t>
            </w:r>
            <w:sdt>
              <w:sdtPr>
                <w:rPr>
                  <w:rFonts w:ascii="Arial" w:eastAsiaTheme="minorHAnsi" w:hAnsi="Arial" w:cs="Arial"/>
                  <w:noProof/>
                  <w:color w:val="000000" w:themeColor="text1"/>
                  <w:sz w:val="18"/>
                  <w:szCs w:val="18"/>
                  <w:lang w:eastAsia="en-US" w:bidi="de-DE"/>
                </w:rPr>
                <w:id w:val="1155415510"/>
                <w:placeholder>
                  <w:docPart w:val="6BE210737D4D453DA071DEC7684791EB"/>
                </w:placeholder>
              </w:sdtPr>
              <w:sdtEndPr/>
              <w:sdtContent>
                <w:r w:rsidRPr="00804C7F">
                  <w:rPr>
                    <w:rFonts w:ascii="Arial" w:eastAsiaTheme="minorHAnsi" w:hAnsi="Arial" w:cs="Arial"/>
                    <w:noProof/>
                    <w:color w:val="000000" w:themeColor="text1"/>
                    <w:sz w:val="18"/>
                    <w:szCs w:val="18"/>
                    <w:lang w:eastAsia="en-US" w:bidi="de-DE"/>
                  </w:rPr>
                  <w:t>[Jahr]</w:t>
                </w:r>
              </w:sdtContent>
            </w:sdt>
            <w:r w:rsidRPr="00804C7F">
              <w:rPr>
                <w:rFonts w:ascii="Arial" w:eastAsiaTheme="minorHAnsi" w:hAnsi="Arial" w:cs="Arial"/>
                <w:noProof/>
                <w:color w:val="000000" w:themeColor="text1"/>
                <w:sz w:val="18"/>
                <w:szCs w:val="18"/>
                <w:lang w:eastAsia="en-US" w:bidi="de-DE"/>
              </w:rPr>
              <w:t xml:space="preserve"> eine Ausbildung zum</w:t>
            </w:r>
            <w:r>
              <w:rPr>
                <w:rFonts w:ascii="Arial" w:eastAsiaTheme="minorHAnsi" w:hAnsi="Arial" w:cs="Arial"/>
                <w:noProof/>
                <w:color w:val="000000" w:themeColor="text1"/>
                <w:sz w:val="18"/>
                <w:szCs w:val="18"/>
                <w:lang w:eastAsia="en-US" w:bidi="de-DE"/>
              </w:rPr>
              <w:t>/zur</w:t>
            </w:r>
            <w:r w:rsidRPr="00804C7F">
              <w:rPr>
                <w:rFonts w:ascii="Arial" w:eastAsiaTheme="minorHAnsi" w:hAnsi="Arial" w:cs="Arial"/>
                <w:noProof/>
                <w:color w:val="000000" w:themeColor="text1"/>
                <w:sz w:val="18"/>
                <w:szCs w:val="18"/>
                <w:lang w:eastAsia="en-US" w:bidi="de-DE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noProof/>
                  <w:color w:val="000000" w:themeColor="text1"/>
                  <w:sz w:val="18"/>
                  <w:szCs w:val="18"/>
                  <w:lang w:eastAsia="en-US" w:bidi="de-DE"/>
                </w:rPr>
                <w:id w:val="-539276506"/>
                <w:placeholder>
                  <w:docPart w:val="6BE210737D4D453DA071DEC7684791EB"/>
                </w:placeholder>
              </w:sdtPr>
              <w:sdtEndPr/>
              <w:sdtContent>
                <w:r w:rsidRPr="00804C7F">
                  <w:rPr>
                    <w:rFonts w:ascii="Arial" w:eastAsiaTheme="minorHAnsi" w:hAnsi="Arial" w:cs="Arial"/>
                    <w:noProof/>
                    <w:color w:val="000000" w:themeColor="text1"/>
                    <w:sz w:val="18"/>
                    <w:szCs w:val="18"/>
                    <w:lang w:eastAsia="en-US" w:bidi="de-DE"/>
                  </w:rPr>
                  <w:t xml:space="preserve">[Ausbildungsberuf] </w:t>
                </w:r>
              </w:sdtContent>
            </w:sdt>
            <w:r w:rsidRPr="00804C7F">
              <w:rPr>
                <w:rFonts w:ascii="Arial" w:eastAsiaTheme="minorHAnsi" w:hAnsi="Arial" w:cs="Arial"/>
                <w:noProof/>
                <w:color w:val="000000" w:themeColor="text1"/>
                <w:sz w:val="18"/>
                <w:szCs w:val="18"/>
                <w:lang w:eastAsia="en-US" w:bidi="de-DE"/>
              </w:rPr>
              <w:t>anstrebe, bewerbe ich mich hiermit um einen Ausbildungsplatz bei Ihnen.</w:t>
            </w:r>
            <w:r w:rsidRPr="00804C7F">
              <w:rPr>
                <w:rFonts w:ascii="Arial" w:eastAsiaTheme="minorHAnsi" w:hAnsi="Arial" w:cs="Arial"/>
                <w:noProof/>
                <w:color w:val="000000" w:themeColor="text1"/>
                <w:sz w:val="18"/>
                <w:szCs w:val="18"/>
                <w:lang w:eastAsia="en-US" w:bidi="de-DE"/>
              </w:rPr>
              <w:br/>
            </w:r>
          </w:p>
          <w:p w14:paraId="209654AA" w14:textId="4C8C0DF3" w:rsidR="00804C7F" w:rsidRDefault="00804C7F" w:rsidP="00804C7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Momentan besuche ich die </w:t>
            </w:r>
            <w:sdt>
              <w:sdtPr>
                <w:rPr>
                  <w:rFonts w:ascii="Arial" w:hAnsi="Arial" w:cs="Arial"/>
                  <w:noProof/>
                  <w:sz w:val="18"/>
                  <w:szCs w:val="18"/>
                  <w:lang w:bidi="de-DE"/>
                </w:rPr>
                <w:id w:val="1045557448"/>
                <w:placeholder>
                  <w:docPart w:val="6BE210737D4D453DA071DEC7684791EB"/>
                </w:placeholder>
              </w:sdtPr>
              <w:sdtEndPr/>
              <w:sdtContent>
                <w:r w:rsidRPr="00804C7F">
                  <w:rPr>
                    <w:rFonts w:ascii="Arial" w:hAnsi="Arial" w:cs="Arial"/>
                    <w:noProof/>
                    <w:sz w:val="18"/>
                    <w:szCs w:val="18"/>
                    <w:lang w:bidi="de-DE"/>
                  </w:rPr>
                  <w:t>[Zahl]</w:t>
                </w:r>
              </w:sdtContent>
            </w:sdt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Klasse der </w:t>
            </w:r>
            <w:sdt>
              <w:sdtPr>
                <w:rPr>
                  <w:rFonts w:ascii="Arial" w:hAnsi="Arial" w:cs="Arial"/>
                  <w:noProof/>
                  <w:sz w:val="18"/>
                  <w:szCs w:val="18"/>
                  <w:lang w:bidi="de-DE"/>
                </w:rPr>
                <w:id w:val="-846703726"/>
                <w:placeholder>
                  <w:docPart w:val="6BE210737D4D453DA071DEC7684791EB"/>
                </w:placeholder>
              </w:sdtPr>
              <w:sdtEndPr/>
              <w:sdtContent>
                <w:r w:rsidRPr="00804C7F">
                  <w:rPr>
                    <w:rFonts w:ascii="Arial" w:hAnsi="Arial" w:cs="Arial"/>
                    <w:noProof/>
                    <w:sz w:val="18"/>
                    <w:szCs w:val="18"/>
                    <w:lang w:bidi="de-DE"/>
                  </w:rPr>
                  <w:t>[Schule]</w:t>
                </w:r>
              </w:sdtContent>
            </w:sdt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in </w:t>
            </w:r>
            <w:sdt>
              <w:sdtPr>
                <w:rPr>
                  <w:rFonts w:ascii="Arial" w:hAnsi="Arial" w:cs="Arial"/>
                  <w:noProof/>
                  <w:sz w:val="18"/>
                  <w:szCs w:val="18"/>
                  <w:lang w:bidi="de-DE"/>
                </w:rPr>
                <w:id w:val="188335684"/>
                <w:placeholder>
                  <w:docPart w:val="6BE210737D4D453DA071DEC7684791EB"/>
                </w:placeholder>
              </w:sdtPr>
              <w:sdtEndPr/>
              <w:sdtContent>
                <w:r w:rsidRPr="00804C7F">
                  <w:rPr>
                    <w:rFonts w:ascii="Arial" w:hAnsi="Arial" w:cs="Arial"/>
                    <w:noProof/>
                    <w:sz w:val="18"/>
                    <w:szCs w:val="18"/>
                    <w:lang w:bidi="de-DE"/>
                  </w:rPr>
                  <w:t>[Ort]</w:t>
                </w:r>
              </w:sdtContent>
            </w:sdt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, welche ich voraussichtlich im Sommer dieses Jahres mit der </w:t>
            </w:r>
            <w:sdt>
              <w:sdtPr>
                <w:rPr>
                  <w:rFonts w:ascii="Arial" w:hAnsi="Arial" w:cs="Arial"/>
                  <w:noProof/>
                  <w:sz w:val="18"/>
                  <w:szCs w:val="18"/>
                  <w:lang w:bidi="de-DE"/>
                </w:rPr>
                <w:id w:val="-143972875"/>
                <w:placeholder>
                  <w:docPart w:val="6BE210737D4D453DA071DEC7684791EB"/>
                </w:placeholder>
              </w:sdtPr>
              <w:sdtEndPr/>
              <w:sdtContent>
                <w:r w:rsidRPr="00804C7F">
                  <w:rPr>
                    <w:rFonts w:ascii="Arial" w:hAnsi="Arial" w:cs="Arial"/>
                    <w:noProof/>
                    <w:sz w:val="18"/>
                    <w:szCs w:val="18"/>
                    <w:lang w:bidi="de-DE"/>
                  </w:rPr>
                  <w:t>[Abschluss]</w:t>
                </w:r>
              </w:sdtContent>
            </w:sdt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erfolgreich abschließen werde. Zu meinen Lieblingsfächern zählen </w:t>
            </w:r>
            <w:sdt>
              <w:sdtPr>
                <w:rPr>
                  <w:rFonts w:ascii="Arial" w:hAnsi="Arial" w:cs="Arial"/>
                  <w:noProof/>
                  <w:sz w:val="18"/>
                  <w:szCs w:val="18"/>
                  <w:lang w:bidi="de-DE"/>
                </w:rPr>
                <w:id w:val="-558478565"/>
                <w:placeholder>
                  <w:docPart w:val="6BE210737D4D453DA071DEC7684791EB"/>
                </w:placeholder>
              </w:sdtPr>
              <w:sdtEndPr/>
              <w:sdtContent>
                <w:r w:rsidRPr="00804C7F">
                  <w:rPr>
                    <w:rFonts w:ascii="Arial" w:hAnsi="Arial" w:cs="Arial"/>
                    <w:noProof/>
                    <w:sz w:val="18"/>
                    <w:szCs w:val="18"/>
                    <w:lang w:bidi="de-DE"/>
                  </w:rPr>
                  <w:t>[Schulfächer]</w:t>
                </w:r>
              </w:sdtContent>
            </w:sdt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. Im Rahmen verschiedener </w:t>
            </w:r>
            <w:r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künstlerischer</w:t>
            </w:r>
            <w:r w:rsidR="006065E5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und organisatorischer</w:t>
            </w: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Projekte, konnte ich meine </w:t>
            </w:r>
            <w:r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Kreativität</w:t>
            </w:r>
            <w:r w:rsidR="006065E5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sowie mein Organisationstalent </w:t>
            </w: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bereits unter Beweis stellen. </w:t>
            </w:r>
          </w:p>
          <w:p w14:paraId="197266DC" w14:textId="77777777" w:rsidR="00804C7F" w:rsidRPr="00804C7F" w:rsidRDefault="00804C7F" w:rsidP="00804C7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</w:p>
          <w:p w14:paraId="423AC4B7" w14:textId="70AF4B7E" w:rsidR="00804C7F" w:rsidRDefault="00804C7F" w:rsidP="00804C7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Währende meiner Schulausbildung absolvierte ich ein mehrwöchiges Praktikum bei [</w:t>
            </w:r>
            <w:sdt>
              <w:sdtPr>
                <w:rPr>
                  <w:rFonts w:ascii="Arial" w:hAnsi="Arial" w:cs="Arial"/>
                  <w:noProof/>
                  <w:sz w:val="18"/>
                  <w:szCs w:val="18"/>
                  <w:lang w:bidi="de-DE"/>
                </w:rPr>
                <w:id w:val="1132051153"/>
                <w:placeholder>
                  <w:docPart w:val="6BE210737D4D453DA071DEC7684791EB"/>
                </w:placeholder>
              </w:sdtPr>
              <w:sdtEndPr/>
              <w:sdtContent>
                <w:r w:rsidRPr="00804C7F">
                  <w:rPr>
                    <w:rFonts w:ascii="Arial" w:hAnsi="Arial" w:cs="Arial"/>
                    <w:noProof/>
                    <w:sz w:val="18"/>
                    <w:szCs w:val="18"/>
                    <w:lang w:bidi="de-DE"/>
                  </w:rPr>
                  <w:t xml:space="preserve">Unternehmensname] </w:t>
                </w:r>
              </w:sdtContent>
            </w:sdt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in </w:t>
            </w:r>
            <w:sdt>
              <w:sdtPr>
                <w:rPr>
                  <w:rFonts w:ascii="Arial" w:hAnsi="Arial" w:cs="Arial"/>
                  <w:noProof/>
                  <w:sz w:val="18"/>
                  <w:szCs w:val="18"/>
                  <w:lang w:bidi="de-DE"/>
                </w:rPr>
                <w:id w:val="2029524632"/>
                <w:placeholder>
                  <w:docPart w:val="E6855A45BDDD480A92CF2D4AF9ACA19C"/>
                </w:placeholder>
              </w:sdtPr>
              <w:sdtEndPr/>
              <w:sdtContent>
                <w:r w:rsidRPr="00804C7F">
                  <w:rPr>
                    <w:rFonts w:ascii="Arial" w:hAnsi="Arial" w:cs="Arial"/>
                    <w:noProof/>
                    <w:sz w:val="18"/>
                    <w:szCs w:val="18"/>
                    <w:lang w:bidi="de-DE"/>
                  </w:rPr>
                  <w:t>[Ort]</w:t>
                </w:r>
              </w:sdtContent>
            </w:sdt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und konnte so bereits Erfahrungen in de</w:t>
            </w:r>
            <w:r w:rsidR="006065E5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m Tätigkeitsfeld</w:t>
            </w: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sammeln und mein Berufswunsch hat sich dadurch bestätigt. Gute Grundkenntnisse im Umgang mit dem PC und den gängigen MS-Office-Anwendungen habe ich mir angeeignet. </w:t>
            </w:r>
          </w:p>
          <w:p w14:paraId="0540CEC0" w14:textId="77777777" w:rsidR="00804C7F" w:rsidRPr="00804C7F" w:rsidRDefault="00804C7F" w:rsidP="00804C7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</w:p>
          <w:p w14:paraId="63997AD8" w14:textId="4075E975" w:rsidR="00804C7F" w:rsidRDefault="00804C7F" w:rsidP="00804C7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In der Freizeit beschäftige ich mich gerne mit Themen rund um </w:t>
            </w:r>
            <w:sdt>
              <w:sdtPr>
                <w:rPr>
                  <w:rFonts w:ascii="Arial" w:hAnsi="Arial" w:cs="Arial"/>
                  <w:noProof/>
                  <w:sz w:val="18"/>
                  <w:szCs w:val="18"/>
                  <w:lang w:bidi="de-DE"/>
                </w:rPr>
                <w:id w:val="1621027275"/>
                <w:placeholder>
                  <w:docPart w:val="DefaultPlaceholder_-1854013440"/>
                </w:placeholder>
              </w:sdtPr>
              <w:sdtEndPr/>
              <w:sdtContent>
                <w:r w:rsidR="006065E5">
                  <w:rPr>
                    <w:rFonts w:ascii="Arial" w:hAnsi="Arial" w:cs="Arial"/>
                    <w:noProof/>
                    <w:sz w:val="18"/>
                    <w:szCs w:val="18"/>
                    <w:lang w:bidi="de-DE"/>
                  </w:rPr>
                  <w:t>[Themen, z.B. Wirtschaft, Design, Werbung, Digitalisierunt usw.]</w:t>
                </w:r>
              </w:sdtContent>
            </w:sdt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und möchte deshalb unbedingt mehr darüber erfahren und dazulernen.</w:t>
            </w:r>
            <w:r w:rsidR="00CF5EDC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</w:t>
            </w: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Ich arbeite sehr gerne im Team wie auch eigenständig</w:t>
            </w:r>
            <w:r w:rsidR="006065E5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.</w:t>
            </w:r>
          </w:p>
          <w:p w14:paraId="5037F9A3" w14:textId="77777777" w:rsidR="00804C7F" w:rsidRPr="00804C7F" w:rsidRDefault="00804C7F" w:rsidP="00804C7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</w:p>
          <w:p w14:paraId="120A8C8F" w14:textId="2527195B" w:rsidR="00804C7F" w:rsidRPr="00804C7F" w:rsidRDefault="00804C7F" w:rsidP="00804C7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Durch die Ausbildung zum</w:t>
            </w:r>
            <w:r w:rsidR="006065E5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/zur</w:t>
            </w: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18"/>
                  <w:szCs w:val="18"/>
                  <w:lang w:bidi="de-DE"/>
                </w:rPr>
                <w:id w:val="516585558"/>
                <w:placeholder>
                  <w:docPart w:val="3BD80D77B8F346B6B8161F7D57DD8249"/>
                </w:placeholder>
              </w:sdtPr>
              <w:sdtEndPr/>
              <w:sdtContent>
                <w:r w:rsidRPr="00804C7F">
                  <w:rPr>
                    <w:rFonts w:ascii="Arial" w:hAnsi="Arial" w:cs="Arial"/>
                    <w:noProof/>
                    <w:sz w:val="18"/>
                    <w:szCs w:val="18"/>
                    <w:lang w:bidi="de-DE"/>
                  </w:rPr>
                  <w:t xml:space="preserve">[Ausbildungsberuf] </w:t>
                </w:r>
              </w:sdtContent>
            </w:sdt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erhoffe ich mir, meine </w:t>
            </w:r>
            <w:r w:rsidR="006065E5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kaufmännischen</w:t>
            </w: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 xml:space="preserve"> Kenntnisse zu erweitern und persönlich an neuen Aufgaben zu wachsen. Dieses Ziel möchte ich gemeinsam mit Ihnen im Rahmen Ihres zertifizierten Ausbildungsangebotes erreichen.</w:t>
            </w: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br/>
            </w:r>
          </w:p>
          <w:p w14:paraId="39BF067E" w14:textId="77777777" w:rsidR="00804C7F" w:rsidRPr="00804C7F" w:rsidRDefault="00804C7F" w:rsidP="00804C7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  <w:r w:rsidRPr="00804C7F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Ich hoffe, Ihr Interesse an meiner Person geweckt zu haben, und würde mich über eine Einladung zu einem persönlichen Gespräch mit Ihnen sehr freuen.</w:t>
            </w:r>
          </w:p>
          <w:p w14:paraId="5B6E5D80" w14:textId="7C89F83E" w:rsidR="00127C0F" w:rsidRPr="00804C7F" w:rsidRDefault="00127C0F" w:rsidP="00127C0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</w:p>
          <w:p w14:paraId="3405EA11" w14:textId="24A76948" w:rsidR="00127C0F" w:rsidRPr="00804C7F" w:rsidRDefault="00127C0F" w:rsidP="00127C0F">
            <w:pPr>
              <w:rPr>
                <w:rFonts w:ascii="Arial" w:hAnsi="Arial" w:cs="Arial"/>
                <w:noProof/>
                <w:sz w:val="20"/>
                <w:szCs w:val="20"/>
                <w:lang w:bidi="de-DE"/>
              </w:rPr>
            </w:pPr>
          </w:p>
          <w:p w14:paraId="61F15D99" w14:textId="7F354D52" w:rsidR="00127C0F" w:rsidRPr="00804C7F" w:rsidRDefault="00EF5CF9" w:rsidP="00127C0F">
            <w:pPr>
              <w:rPr>
                <w:rFonts w:ascii="Arial" w:hAnsi="Arial" w:cs="Arial"/>
                <w:noProof/>
                <w:sz w:val="20"/>
                <w:szCs w:val="20"/>
                <w:lang w:bidi="de-DE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bidi="de-DE"/>
                </w:rPr>
                <w:id w:val="-1301306744"/>
                <w:placeholder>
                  <w:docPart w:val="ABE167F0A70F4D56836F73635AFD131B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804C7F">
                  <w:rPr>
                    <w:rFonts w:ascii="Arial" w:hAnsi="Arial" w:cs="Arial"/>
                    <w:noProof/>
                    <w:sz w:val="20"/>
                    <w:szCs w:val="20"/>
                    <w:lang w:bidi="de-DE"/>
                  </w:rPr>
                  <w:t>Mit freundlichen Grüßen</w:t>
                </w:r>
              </w:sdtContent>
            </w:sdt>
          </w:p>
          <w:p w14:paraId="03A0A51B" w14:textId="77777777" w:rsidR="00127C0F" w:rsidRPr="00804C7F" w:rsidRDefault="00127C0F" w:rsidP="00127C0F">
            <w:pPr>
              <w:rPr>
                <w:rFonts w:ascii="Arial" w:hAnsi="Arial" w:cs="Arial"/>
                <w:noProof/>
                <w:sz w:val="20"/>
                <w:szCs w:val="20"/>
                <w:lang w:bidi="de-DE"/>
              </w:rPr>
            </w:pPr>
          </w:p>
          <w:p w14:paraId="44EAAD36" w14:textId="3B178E73" w:rsidR="00127C0F" w:rsidRPr="00804C7F" w:rsidRDefault="00EF5CF9" w:rsidP="00127C0F">
            <w:pPr>
              <w:rPr>
                <w:rFonts w:ascii="Arial" w:hAnsi="Arial" w:cs="Arial"/>
                <w:noProof/>
                <w:sz w:val="20"/>
                <w:szCs w:val="20"/>
                <w:lang w:bidi="de-DE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bidi="de-DE"/>
                </w:rPr>
                <w:id w:val="2073237331"/>
                <w:placeholder>
                  <w:docPart w:val="DefaultPlaceholder_-1854013440"/>
                </w:placeholder>
              </w:sdtPr>
              <w:sdtEndPr/>
              <w:sdtContent>
                <w:r w:rsidR="006065E5">
                  <w:rPr>
                    <w:rFonts w:ascii="Arial" w:hAnsi="Arial" w:cs="Arial"/>
                    <w:noProof/>
                    <w:sz w:val="20"/>
                    <w:szCs w:val="20"/>
                    <w:lang w:bidi="de-DE"/>
                  </w:rPr>
                  <w:t>[Dein Name]</w:t>
                </w:r>
              </w:sdtContent>
            </w:sdt>
          </w:p>
          <w:p w14:paraId="7A03D77E" w14:textId="77777777" w:rsidR="00127C0F" w:rsidRPr="00804C7F" w:rsidRDefault="00127C0F" w:rsidP="00127C0F">
            <w:pPr>
              <w:rPr>
                <w:rFonts w:ascii="Arial" w:hAnsi="Arial" w:cs="Arial"/>
                <w:noProof/>
                <w:sz w:val="20"/>
                <w:szCs w:val="20"/>
                <w:lang w:bidi="de-DE"/>
              </w:rPr>
            </w:pPr>
          </w:p>
          <w:p w14:paraId="6B14290F" w14:textId="77777777" w:rsidR="00127C0F" w:rsidRPr="00804C7F" w:rsidRDefault="00EF5CF9" w:rsidP="00127C0F">
            <w:pPr>
              <w:rPr>
                <w:rFonts w:ascii="Arial" w:hAnsi="Arial" w:cs="Arial"/>
                <w:noProof/>
                <w:sz w:val="20"/>
                <w:szCs w:val="20"/>
                <w:lang w:bidi="de-DE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  <w:lang w:bidi="de-DE"/>
                </w:rPr>
                <w:id w:val="247390421"/>
                <w:placeholder>
                  <w:docPart w:val="1BAD3002F691451B84523BFC2DAE40E4"/>
                </w:placeholder>
                <w:temporary/>
                <w:showingPlcHdr/>
                <w15:appearance w15:val="hidden"/>
              </w:sdtPr>
              <w:sdtEndPr/>
              <w:sdtContent>
                <w:r w:rsidR="00127C0F" w:rsidRPr="00804C7F">
                  <w:rPr>
                    <w:rFonts w:ascii="Arial" w:hAnsi="Arial" w:cs="Arial"/>
                    <w:noProof/>
                    <w:sz w:val="20"/>
                    <w:szCs w:val="20"/>
                    <w:lang w:bidi="de-DE"/>
                  </w:rPr>
                  <w:t>Anlage</w:t>
                </w:r>
              </w:sdtContent>
            </w:sdt>
          </w:p>
          <w:p w14:paraId="39E1C027" w14:textId="77777777" w:rsidR="00717C9B" w:rsidRPr="006065E5" w:rsidRDefault="00717C9B" w:rsidP="00127C0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  <w:r w:rsidRPr="006065E5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Lebenslauf</w:t>
            </w:r>
          </w:p>
          <w:p w14:paraId="3E5D95CE" w14:textId="4E64EFA1" w:rsidR="00717C9B" w:rsidRPr="006065E5" w:rsidRDefault="00EF5CF9" w:rsidP="00127C0F">
            <w:pPr>
              <w:rPr>
                <w:rFonts w:ascii="Arial" w:hAnsi="Arial" w:cs="Arial"/>
                <w:noProof/>
                <w:sz w:val="18"/>
                <w:szCs w:val="18"/>
                <w:lang w:bidi="de-DE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Z</w:t>
            </w:r>
            <w:r w:rsidR="00717C9B" w:rsidRPr="006065E5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eugnisse</w:t>
            </w:r>
          </w:p>
          <w:p w14:paraId="006EE5AD" w14:textId="64B4FE8A" w:rsidR="00717C9B" w:rsidRPr="00804C7F" w:rsidRDefault="00717C9B" w:rsidP="00127C0F">
            <w:pPr>
              <w:rPr>
                <w:rFonts w:ascii="Arial" w:hAnsi="Arial" w:cs="Arial"/>
                <w:noProof/>
                <w:sz w:val="20"/>
                <w:szCs w:val="22"/>
                <w:lang w:bidi="de-DE"/>
              </w:rPr>
            </w:pPr>
            <w:r w:rsidRPr="006065E5">
              <w:rPr>
                <w:rFonts w:ascii="Arial" w:hAnsi="Arial" w:cs="Arial"/>
                <w:noProof/>
                <w:sz w:val="18"/>
                <w:szCs w:val="18"/>
                <w:lang w:bidi="de-DE"/>
              </w:rPr>
              <w:t>Zertifikate</w:t>
            </w:r>
          </w:p>
        </w:tc>
      </w:tr>
      <w:tr w:rsidR="00127C0F" w:rsidRPr="008406E1" w14:paraId="465418E3" w14:textId="77777777" w:rsidTr="00771430">
        <w:trPr>
          <w:trHeight w:val="622"/>
        </w:trPr>
        <w:tc>
          <w:tcPr>
            <w:tcW w:w="9300" w:type="dxa"/>
            <w:gridSpan w:val="3"/>
            <w:tcBorders>
              <w:bottom w:val="single" w:sz="24" w:space="0" w:color="FD7A8C"/>
            </w:tcBorders>
            <w:vAlign w:val="center"/>
          </w:tcPr>
          <w:p w14:paraId="46B91B2B" w14:textId="77777777" w:rsidR="00127C0F" w:rsidRPr="008406E1" w:rsidRDefault="00127C0F" w:rsidP="00B20DFA">
            <w:pPr>
              <w:pStyle w:val="Text"/>
              <w:rPr>
                <w:rFonts w:ascii="Arial" w:hAnsi="Arial" w:cs="Arial"/>
                <w:noProof/>
              </w:rPr>
            </w:pPr>
          </w:p>
        </w:tc>
      </w:tr>
    </w:tbl>
    <w:p w14:paraId="234B9542" w14:textId="77777777" w:rsidR="00127C0F" w:rsidRPr="008406E1" w:rsidRDefault="00127C0F">
      <w:pPr>
        <w:rPr>
          <w:rFonts w:ascii="Arial" w:hAnsi="Arial" w:cs="Arial"/>
          <w:noProof/>
        </w:rPr>
      </w:pPr>
    </w:p>
    <w:sectPr w:rsidR="00127C0F" w:rsidRPr="008406E1" w:rsidSect="00D61042">
      <w:pgSz w:w="11906" w:h="16838" w:code="9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127EC" w14:textId="77777777" w:rsidR="00C865CE" w:rsidRDefault="00C865CE" w:rsidP="00F316AD">
      <w:r>
        <w:separator/>
      </w:r>
    </w:p>
  </w:endnote>
  <w:endnote w:type="continuationSeparator" w:id="0">
    <w:p w14:paraId="1E66996A" w14:textId="77777777" w:rsidR="00C865CE" w:rsidRDefault="00C865CE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altName w:val="Calibri"/>
    <w:panose1 w:val="00000800000000000000"/>
    <w:charset w:val="00"/>
    <w:family w:val="modern"/>
    <w:notTrueType/>
    <w:pitch w:val="variable"/>
    <w:sig w:usb0="00000007" w:usb1="00000020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exa">
    <w:altName w:val="Calibri"/>
    <w:panose1 w:val="00000500000000000000"/>
    <w:charset w:val="00"/>
    <w:family w:val="modern"/>
    <w:notTrueType/>
    <w:pitch w:val="variable"/>
    <w:sig w:usb0="80000207" w:usb1="00000073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25D97" w14:textId="77777777" w:rsidR="00C865CE" w:rsidRDefault="00C865CE" w:rsidP="00F316AD">
      <w:r>
        <w:separator/>
      </w:r>
    </w:p>
  </w:footnote>
  <w:footnote w:type="continuationSeparator" w:id="0">
    <w:p w14:paraId="73BAFAB1" w14:textId="77777777" w:rsidR="00C865CE" w:rsidRDefault="00C865CE" w:rsidP="00F3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954FF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3A96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022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BE8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B840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C6F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3ADC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50F2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26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E83B7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DCB37" w:themeColor="accent2"/>
      </w:rPr>
    </w:lvl>
  </w:abstractNum>
  <w:abstractNum w:abstractNumId="10" w15:restartNumberingAfterBreak="0">
    <w:nsid w:val="43537EF8"/>
    <w:multiLevelType w:val="hybridMultilevel"/>
    <w:tmpl w:val="69F41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458EE"/>
    <w:multiLevelType w:val="hybridMultilevel"/>
    <w:tmpl w:val="F65230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EAD"/>
    <w:rsid w:val="00011AEB"/>
    <w:rsid w:val="00101EAD"/>
    <w:rsid w:val="00127C0F"/>
    <w:rsid w:val="001447D0"/>
    <w:rsid w:val="001700F2"/>
    <w:rsid w:val="001871FF"/>
    <w:rsid w:val="001F4150"/>
    <w:rsid w:val="00262D30"/>
    <w:rsid w:val="0027012A"/>
    <w:rsid w:val="0029715D"/>
    <w:rsid w:val="00325F04"/>
    <w:rsid w:val="0040233B"/>
    <w:rsid w:val="00442076"/>
    <w:rsid w:val="00453CBE"/>
    <w:rsid w:val="00466243"/>
    <w:rsid w:val="00477D94"/>
    <w:rsid w:val="004D0355"/>
    <w:rsid w:val="004E6224"/>
    <w:rsid w:val="004F3C62"/>
    <w:rsid w:val="005A4FD0"/>
    <w:rsid w:val="005D2581"/>
    <w:rsid w:val="005F478E"/>
    <w:rsid w:val="006065E5"/>
    <w:rsid w:val="00617740"/>
    <w:rsid w:val="006C60E6"/>
    <w:rsid w:val="006F5A67"/>
    <w:rsid w:val="00717C9B"/>
    <w:rsid w:val="00771430"/>
    <w:rsid w:val="00804C7F"/>
    <w:rsid w:val="0080521C"/>
    <w:rsid w:val="008406E1"/>
    <w:rsid w:val="00886487"/>
    <w:rsid w:val="0089710E"/>
    <w:rsid w:val="008B7A58"/>
    <w:rsid w:val="008F3A27"/>
    <w:rsid w:val="00904D7B"/>
    <w:rsid w:val="00A74E15"/>
    <w:rsid w:val="00A801A3"/>
    <w:rsid w:val="00C55D85"/>
    <w:rsid w:val="00C865CE"/>
    <w:rsid w:val="00CD50FD"/>
    <w:rsid w:val="00CF5EDC"/>
    <w:rsid w:val="00D20DA9"/>
    <w:rsid w:val="00D26A79"/>
    <w:rsid w:val="00D61042"/>
    <w:rsid w:val="00DD5C35"/>
    <w:rsid w:val="00E54AC8"/>
    <w:rsid w:val="00EA03EF"/>
    <w:rsid w:val="00EE275A"/>
    <w:rsid w:val="00EE2F16"/>
    <w:rsid w:val="00EF5CF9"/>
    <w:rsid w:val="00F3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7502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6"/>
    <w:qFormat/>
    <w:rsid w:val="008B7A58"/>
    <w:rPr>
      <w:color w:val="000000" w:themeColor="text1"/>
      <w:sz w:val="22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CD50FD"/>
    <w:pPr>
      <w:jc w:val="center"/>
      <w:outlineLvl w:val="0"/>
    </w:pPr>
    <w:rPr>
      <w:rFonts w:cs="Times New Roman (Body CS)"/>
      <w:color w:val="FFFFFF"/>
      <w:spacing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0233B"/>
    <w:pPr>
      <w:outlineLvl w:val="1"/>
    </w:pPr>
    <w:rPr>
      <w:rFonts w:cs="Times New Roman (Body CS)"/>
      <w:color w:val="002F5D" w:themeColor="accent1"/>
      <w:spacing w:val="80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EE27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172E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0DA9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0DA9"/>
    <w:rPr>
      <w:color w:val="000000" w:themeColor="text1"/>
    </w:rPr>
  </w:style>
  <w:style w:type="table" w:styleId="Tabellenraster">
    <w:name w:val="Table Grid"/>
    <w:basedOn w:val="NormaleTabelle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F316AD"/>
    <w:pPr>
      <w:tabs>
        <w:tab w:val="left" w:pos="2121"/>
        <w:tab w:val="left" w:pos="4241"/>
      </w:tabs>
      <w:spacing w:before="120" w:after="120"/>
      <w:jc w:val="center"/>
    </w:pPr>
    <w:rPr>
      <w:rFonts w:cs="Times New Roman (Body CS)"/>
      <w:color w:val="002F5D" w:themeColor="accent1"/>
      <w:spacing w:val="80"/>
      <w:sz w:val="52"/>
    </w:rPr>
  </w:style>
  <w:style w:type="character" w:customStyle="1" w:styleId="TitelZchn">
    <w:name w:val="Titel Zchn"/>
    <w:basedOn w:val="Absatz-Standardschriftart"/>
    <w:link w:val="Titel"/>
    <w:rsid w:val="00D20DA9"/>
    <w:rPr>
      <w:rFonts w:cs="Times New Roman (Body CS)"/>
      <w:color w:val="002F5D" w:themeColor="accent1"/>
      <w:spacing w:val="80"/>
      <w:sz w:val="52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29715D"/>
    <w:pPr>
      <w:spacing w:before="120" w:after="120"/>
      <w:jc w:val="center"/>
    </w:pPr>
    <w:rPr>
      <w:rFonts w:cs="Times New Roman (Body CS)"/>
      <w:color w:val="002F5D" w:themeColor="accent1"/>
      <w:spacing w:val="8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29715D"/>
    <w:rPr>
      <w:rFonts w:cs="Times New Roman (Body CS)"/>
      <w:color w:val="002F5D" w:themeColor="accent1"/>
      <w:spacing w:val="80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D20DA9"/>
    <w:rPr>
      <w:rFonts w:cs="Times New Roman (Body CS)"/>
      <w:color w:val="FFFFFF"/>
      <w:spacing w:val="40"/>
    </w:rPr>
  </w:style>
  <w:style w:type="paragraph" w:customStyle="1" w:styleId="Text">
    <w:name w:val="Text"/>
    <w:basedOn w:val="Standard"/>
    <w:next w:val="Standard"/>
    <w:uiPriority w:val="3"/>
    <w:qFormat/>
    <w:rsid w:val="0040233B"/>
    <w:pPr>
      <w:spacing w:line="288" w:lineRule="auto"/>
    </w:pPr>
    <w:rPr>
      <w:color w:val="404040" w:themeColor="text1" w:themeTint="BF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F4150"/>
    <w:rPr>
      <w:rFonts w:cs="Times New Roman (Body CS)"/>
      <w:color w:val="002F5D" w:themeColor="accent1"/>
      <w:spacing w:val="80"/>
    </w:rPr>
  </w:style>
  <w:style w:type="paragraph" w:customStyle="1" w:styleId="KleinerText">
    <w:name w:val="KleinerText"/>
    <w:basedOn w:val="Standard"/>
    <w:next w:val="Standard"/>
    <w:uiPriority w:val="5"/>
    <w:qFormat/>
    <w:rsid w:val="0040233B"/>
    <w:rPr>
      <w:i/>
      <w:color w:val="404040" w:themeColor="text1" w:themeTint="BF"/>
      <w:sz w:val="20"/>
    </w:rPr>
  </w:style>
  <w:style w:type="character" w:styleId="Platzhaltertext">
    <w:name w:val="Placeholder Text"/>
    <w:basedOn w:val="Absatz-Standardschriftart"/>
    <w:uiPriority w:val="99"/>
    <w:semiHidden/>
    <w:rsid w:val="00D20DA9"/>
    <w:rPr>
      <w:color w:val="808080"/>
    </w:rPr>
  </w:style>
  <w:style w:type="character" w:customStyle="1" w:styleId="Akzent">
    <w:name w:val="Akzent"/>
    <w:basedOn w:val="Absatz-Standardschriftart"/>
    <w:uiPriority w:val="1"/>
    <w:qFormat/>
    <w:rsid w:val="00771430"/>
    <w:rPr>
      <w:color w:val="FD7A8C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E275A"/>
    <w:rPr>
      <w:rFonts w:asciiTheme="majorHAnsi" w:eastAsiaTheme="majorEastAsia" w:hAnsiTheme="majorHAnsi" w:cstheme="majorBidi"/>
      <w:color w:val="00172E" w:themeColor="accent1" w:themeShade="7F"/>
    </w:rPr>
  </w:style>
  <w:style w:type="paragraph" w:styleId="Aufzhlungszeichen">
    <w:name w:val="List Bullet"/>
    <w:basedOn w:val="Standard"/>
    <w:uiPriority w:val="99"/>
    <w:unhideWhenUsed/>
    <w:rsid w:val="00EE275A"/>
    <w:pPr>
      <w:numPr>
        <w:numId w:val="10"/>
      </w:numPr>
      <w:spacing w:before="120" w:after="120"/>
      <w:contextualSpacing/>
    </w:pPr>
  </w:style>
  <w:style w:type="paragraph" w:customStyle="1" w:styleId="GrafikAnker">
    <w:name w:val="Grafik „Anker“"/>
    <w:basedOn w:val="Standard"/>
    <w:uiPriority w:val="6"/>
    <w:qFormat/>
    <w:rsid w:val="00127C0F"/>
  </w:style>
  <w:style w:type="character" w:customStyle="1" w:styleId="postbody">
    <w:name w:val="postbody"/>
    <w:basedOn w:val="Absatz-Standardschriftart"/>
    <w:rsid w:val="00804C7F"/>
  </w:style>
  <w:style w:type="paragraph" w:styleId="KeinLeerraum">
    <w:name w:val="No Spacing"/>
    <w:uiPriority w:val="1"/>
    <w:qFormat/>
    <w:rsid w:val="00804C7F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immert\AppData\Roaming\Microsoft\Templates\Minimalistisches%20Anschreib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249BA4266F04AC39B949E3343A73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B6C7CA-38F1-4C84-93FD-285C32AF2D96}"/>
      </w:docPartPr>
      <w:docPartBody>
        <w:p w:rsidR="004C231A" w:rsidRDefault="004C231A" w:rsidP="004C231A">
          <w:pPr>
            <w:pStyle w:val="C249BA4266F04AC39B949E3343A731EF2"/>
          </w:pPr>
          <w:r w:rsidRPr="00A801A3">
            <w:rPr>
              <w:noProof/>
              <w:lang w:bidi="de-DE"/>
            </w:rPr>
            <w:t>KONTAKT</w:t>
          </w:r>
        </w:p>
      </w:docPartBody>
    </w:docPart>
    <w:docPart>
      <w:docPartPr>
        <w:name w:val="1B9A369ABAA54AA9B51F836BE159C1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4EF911-FFB4-416A-90B1-F5E5B3534AE3}"/>
      </w:docPartPr>
      <w:docPartBody>
        <w:p w:rsidR="004C231A" w:rsidRDefault="004C231A" w:rsidP="004C231A">
          <w:pPr>
            <w:pStyle w:val="1B9A369ABAA54AA9B51F836BE159C1972"/>
          </w:pPr>
          <w:r w:rsidRPr="00A801A3">
            <w:rPr>
              <w:noProof/>
              <w:lang w:bidi="de-DE"/>
            </w:rPr>
            <w:t>[Adresse]</w:t>
          </w:r>
        </w:p>
      </w:docPartBody>
    </w:docPart>
    <w:docPart>
      <w:docPartPr>
        <w:name w:val="3034B2B94AF247C38D98446ACF203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E7A45D-4F19-4D95-86C9-4760C7B4DF03}"/>
      </w:docPartPr>
      <w:docPartBody>
        <w:p w:rsidR="004C231A" w:rsidRDefault="004C231A" w:rsidP="004C231A">
          <w:pPr>
            <w:pStyle w:val="3034B2B94AF247C38D98446ACF203CA52"/>
          </w:pPr>
          <w:r w:rsidRPr="00A801A3">
            <w:rPr>
              <w:noProof/>
              <w:lang w:bidi="de-DE"/>
            </w:rPr>
            <w:t>[Telefon]</w:t>
          </w:r>
        </w:p>
      </w:docPartBody>
    </w:docPart>
    <w:docPart>
      <w:docPartPr>
        <w:name w:val="7F3B51B5ACBF4E6EAFE85E894BF3C9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AB559A-8B1D-4B12-A470-1F6133E1ECD6}"/>
      </w:docPartPr>
      <w:docPartBody>
        <w:p w:rsidR="004C231A" w:rsidRDefault="004C231A" w:rsidP="004C231A">
          <w:pPr>
            <w:pStyle w:val="7F3B51B5ACBF4E6EAFE85E894BF3C9F42"/>
          </w:pPr>
          <w:r w:rsidRPr="00A801A3">
            <w:rPr>
              <w:noProof/>
              <w:lang w:bidi="de-DE"/>
            </w:rPr>
            <w:t>[E-Mail-Adresse]</w:t>
          </w:r>
        </w:p>
      </w:docPartBody>
    </w:docPart>
    <w:docPart>
      <w:docPartPr>
        <w:name w:val="62701B7B0226420699DC632007C79D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A62A75-BAD4-44B8-A122-3950041CE00D}"/>
      </w:docPartPr>
      <w:docPartBody>
        <w:p w:rsidR="004C231A" w:rsidRDefault="004C231A" w:rsidP="004C231A">
          <w:pPr>
            <w:pStyle w:val="62701B7B0226420699DC632007C79DB12"/>
          </w:pPr>
          <w:r w:rsidRPr="00A801A3">
            <w:rPr>
              <w:noProof/>
              <w:lang w:bidi="de-DE"/>
            </w:rPr>
            <w:t>[Name des Empfängers]</w:t>
          </w:r>
        </w:p>
      </w:docPartBody>
    </w:docPart>
    <w:docPart>
      <w:docPartPr>
        <w:name w:val="94A1C111C2E54AB8A2007CB094003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22943-88D1-407C-B81F-B82F44B892E1}"/>
      </w:docPartPr>
      <w:docPartBody>
        <w:p w:rsidR="004C231A" w:rsidRDefault="004C231A" w:rsidP="004C231A">
          <w:pPr>
            <w:pStyle w:val="94A1C111C2E54AB8A2007CB0940033642"/>
          </w:pPr>
          <w:r w:rsidRPr="00A801A3">
            <w:rPr>
              <w:noProof/>
              <w:lang w:bidi="de-DE"/>
            </w:rPr>
            <w:t>[Titel]</w:t>
          </w:r>
        </w:p>
      </w:docPartBody>
    </w:docPart>
    <w:docPart>
      <w:docPartPr>
        <w:name w:val="525BC1A62B5844F5A2E45423F809B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A44094-19C0-4063-A145-5E5B273C2201}"/>
      </w:docPartPr>
      <w:docPartBody>
        <w:p w:rsidR="004C231A" w:rsidRDefault="004C231A" w:rsidP="004C231A">
          <w:pPr>
            <w:pStyle w:val="525BC1A62B5844F5A2E45423F809B99D2"/>
          </w:pPr>
          <w:r w:rsidRPr="00A801A3">
            <w:rPr>
              <w:noProof/>
              <w:lang w:bidi="de-DE"/>
            </w:rPr>
            <w:t>[Firma]</w:t>
          </w:r>
        </w:p>
      </w:docPartBody>
    </w:docPart>
    <w:docPart>
      <w:docPartPr>
        <w:name w:val="D479F84E19114A3AA516F751B9C6FC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345C3-1029-4439-B70D-5330E40E243F}"/>
      </w:docPartPr>
      <w:docPartBody>
        <w:p w:rsidR="004C231A" w:rsidRDefault="004C231A" w:rsidP="004C231A">
          <w:pPr>
            <w:pStyle w:val="D479F84E19114A3AA516F751B9C6FC692"/>
          </w:pPr>
          <w:r w:rsidRPr="00A801A3">
            <w:rPr>
              <w:noProof/>
              <w:lang w:bidi="de-DE"/>
            </w:rPr>
            <w:t>[Straße des Empfängers]</w:t>
          </w:r>
        </w:p>
      </w:docPartBody>
    </w:docPart>
    <w:docPart>
      <w:docPartPr>
        <w:name w:val="9BEC490856434939ABECD491CF0FA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481062-C722-43C2-9F7A-469D4FAD8B97}"/>
      </w:docPartPr>
      <w:docPartBody>
        <w:p w:rsidR="004C231A" w:rsidRDefault="004C231A" w:rsidP="004C231A">
          <w:pPr>
            <w:pStyle w:val="9BEC490856434939ABECD491CF0FAB862"/>
          </w:pPr>
          <w:r w:rsidRPr="00A801A3">
            <w:rPr>
              <w:noProof/>
              <w:lang w:bidi="de-DE"/>
            </w:rPr>
            <w:t>[PLZ und Ort des Empfängers]</w:t>
          </w:r>
        </w:p>
      </w:docPartBody>
    </w:docPart>
    <w:docPart>
      <w:docPartPr>
        <w:name w:val="ABE167F0A70F4D56836F73635AFD13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AA059-C192-49DF-A9D5-DEF3680005DF}"/>
      </w:docPartPr>
      <w:docPartBody>
        <w:p w:rsidR="004C231A" w:rsidRDefault="004C231A" w:rsidP="004C231A">
          <w:pPr>
            <w:pStyle w:val="ABE167F0A70F4D56836F73635AFD131B2"/>
          </w:pPr>
          <w:r w:rsidRPr="00A801A3">
            <w:rPr>
              <w:noProof/>
              <w:lang w:bidi="de-DE"/>
            </w:rPr>
            <w:t>Mit freundlichen Grüßen</w:t>
          </w:r>
        </w:p>
      </w:docPartBody>
    </w:docPart>
    <w:docPart>
      <w:docPartPr>
        <w:name w:val="1BAD3002F691451B84523BFC2DAE40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69D1EE-1687-45A1-BD3C-A675D53873C8}"/>
      </w:docPartPr>
      <w:docPartBody>
        <w:p w:rsidR="004C231A" w:rsidRDefault="004C231A" w:rsidP="004C231A">
          <w:pPr>
            <w:pStyle w:val="1BAD3002F691451B84523BFC2DAE40E42"/>
          </w:pPr>
          <w:r w:rsidRPr="00A801A3">
            <w:rPr>
              <w:noProof/>
              <w:lang w:bidi="de-DE"/>
            </w:rPr>
            <w:t>Anlage</w:t>
          </w:r>
        </w:p>
      </w:docPartBody>
    </w:docPart>
    <w:docPart>
      <w:docPartPr>
        <w:name w:val="6BE210737D4D453DA071DEC768479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D457DE-57F1-4D78-B3FA-01C200037E27}"/>
      </w:docPartPr>
      <w:docPartBody>
        <w:p w:rsidR="002705F2" w:rsidRDefault="00DC786A" w:rsidP="00DC786A">
          <w:pPr>
            <w:pStyle w:val="6BE210737D4D453DA071DEC7684791EB"/>
          </w:pPr>
          <w:r w:rsidRPr="008B39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855A45BDDD480A92CF2D4AF9ACA1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16868E-4F0E-418C-88F0-A42788545B97}"/>
      </w:docPartPr>
      <w:docPartBody>
        <w:p w:rsidR="002705F2" w:rsidRDefault="00DC786A" w:rsidP="00DC786A">
          <w:pPr>
            <w:pStyle w:val="E6855A45BDDD480A92CF2D4AF9ACA19C"/>
          </w:pPr>
          <w:r w:rsidRPr="008B39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D80D77B8F346B6B8161F7D57DD82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BFB627-FA3A-4AC2-B575-8584C5029B9F}"/>
      </w:docPartPr>
      <w:docPartBody>
        <w:p w:rsidR="002705F2" w:rsidRDefault="00DC786A" w:rsidP="00DC786A">
          <w:pPr>
            <w:pStyle w:val="3BD80D77B8F346B6B8161F7D57DD8249"/>
          </w:pPr>
          <w:r w:rsidRPr="008B39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508E8-C766-461B-82DB-E9D118AB9ECD}"/>
      </w:docPartPr>
      <w:docPartBody>
        <w:p w:rsidR="002705F2" w:rsidRDefault="00DC786A">
          <w:r w:rsidRPr="00B6502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altName w:val="Calibri"/>
    <w:panose1 w:val="00000800000000000000"/>
    <w:charset w:val="00"/>
    <w:family w:val="modern"/>
    <w:notTrueType/>
    <w:pitch w:val="variable"/>
    <w:sig w:usb0="00000007" w:usb1="00000020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exa">
    <w:altName w:val="Calibri"/>
    <w:panose1 w:val="00000500000000000000"/>
    <w:charset w:val="00"/>
    <w:family w:val="modern"/>
    <w:notTrueType/>
    <w:pitch w:val="variable"/>
    <w:sig w:usb0="80000207" w:usb1="00000073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E3"/>
    <w:rsid w:val="001778A7"/>
    <w:rsid w:val="002705F2"/>
    <w:rsid w:val="004C231A"/>
    <w:rsid w:val="004E0549"/>
    <w:rsid w:val="007B0451"/>
    <w:rsid w:val="00BF18E3"/>
    <w:rsid w:val="00DC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C786A"/>
    <w:rPr>
      <w:color w:val="808080"/>
    </w:rPr>
  </w:style>
  <w:style w:type="paragraph" w:customStyle="1" w:styleId="C249BA4266F04AC39B949E3343A731EF2">
    <w:name w:val="C249BA4266F04AC39B949E3343A731EF2"/>
    <w:rsid w:val="004C231A"/>
    <w:pPr>
      <w:spacing w:after="0" w:line="240" w:lineRule="auto"/>
      <w:jc w:val="center"/>
      <w:outlineLvl w:val="0"/>
    </w:pPr>
    <w:rPr>
      <w:rFonts w:eastAsiaTheme="minorHAnsi" w:cs="Times New Roman (Body CS)"/>
      <w:color w:val="FFFFFF"/>
      <w:spacing w:val="40"/>
      <w:szCs w:val="24"/>
      <w:lang w:eastAsia="en-US"/>
    </w:rPr>
  </w:style>
  <w:style w:type="paragraph" w:customStyle="1" w:styleId="1B9A369ABAA54AA9B51F836BE159C1972">
    <w:name w:val="1B9A369ABAA54AA9B51F836BE159C197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3034B2B94AF247C38D98446ACF203CA52">
    <w:name w:val="3034B2B94AF247C38D98446ACF203CA5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7F3B51B5ACBF4E6EAFE85E894BF3C9F42">
    <w:name w:val="7F3B51B5ACBF4E6EAFE85E894BF3C9F4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62701B7B0226420699DC632007C79DB12">
    <w:name w:val="62701B7B0226420699DC632007C79DB12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94A1C111C2E54AB8A2007CB0940033642">
    <w:name w:val="94A1C111C2E54AB8A2007CB0940033642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525BC1A62B5844F5A2E45423F809B99D2">
    <w:name w:val="525BC1A62B5844F5A2E45423F809B99D2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D479F84E19114A3AA516F751B9C6FC692">
    <w:name w:val="D479F84E19114A3AA516F751B9C6FC692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9BEC490856434939ABECD491CF0FAB862">
    <w:name w:val="9BEC490856434939ABECD491CF0FAB862"/>
    <w:rsid w:val="004C231A"/>
    <w:pPr>
      <w:spacing w:after="0" w:line="288" w:lineRule="auto"/>
    </w:pPr>
    <w:rPr>
      <w:rFonts w:eastAsiaTheme="minorHAnsi"/>
      <w:color w:val="404040" w:themeColor="text1" w:themeTint="BF"/>
      <w:sz w:val="20"/>
      <w:szCs w:val="24"/>
      <w:lang w:eastAsia="en-US"/>
    </w:rPr>
  </w:style>
  <w:style w:type="paragraph" w:customStyle="1" w:styleId="ABE167F0A70F4D56836F73635AFD131B2">
    <w:name w:val="ABE167F0A70F4D56836F73635AFD131B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1BAD3002F691451B84523BFC2DAE40E42">
    <w:name w:val="1BAD3002F691451B84523BFC2DAE40E42"/>
    <w:rsid w:val="004C231A"/>
    <w:pPr>
      <w:spacing w:after="0" w:line="240" w:lineRule="auto"/>
    </w:pPr>
    <w:rPr>
      <w:rFonts w:eastAsiaTheme="minorHAnsi"/>
      <w:color w:val="000000" w:themeColor="text1"/>
      <w:szCs w:val="24"/>
      <w:lang w:eastAsia="en-US"/>
    </w:rPr>
  </w:style>
  <w:style w:type="paragraph" w:customStyle="1" w:styleId="6BE210737D4D453DA071DEC7684791EB">
    <w:name w:val="6BE210737D4D453DA071DEC7684791EB"/>
    <w:rsid w:val="00DC786A"/>
  </w:style>
  <w:style w:type="paragraph" w:customStyle="1" w:styleId="E6855A45BDDD480A92CF2D4AF9ACA19C">
    <w:name w:val="E6855A45BDDD480A92CF2D4AF9ACA19C"/>
    <w:rsid w:val="00DC786A"/>
  </w:style>
  <w:style w:type="paragraph" w:customStyle="1" w:styleId="3BD80D77B8F346B6B8161F7D57DD8249">
    <w:name w:val="3BD80D77B8F346B6B8161F7D57DD8249"/>
    <w:rsid w:val="00DC78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carsonal">
  <a:themeElements>
    <a:clrScheme name="Viasona">
      <a:dk1>
        <a:sysClr val="windowText" lastClr="000000"/>
      </a:dk1>
      <a:lt1>
        <a:srgbClr val="FFFFFF"/>
      </a:lt1>
      <a:dk2>
        <a:srgbClr val="002F5D"/>
      </a:dk2>
      <a:lt2>
        <a:srgbClr val="ADCB37"/>
      </a:lt2>
      <a:accent1>
        <a:srgbClr val="002F5D"/>
      </a:accent1>
      <a:accent2>
        <a:srgbClr val="ADCB37"/>
      </a:accent2>
      <a:accent3>
        <a:srgbClr val="FFFFFF"/>
      </a:accent3>
      <a:accent4>
        <a:srgbClr val="ADCB37"/>
      </a:accent4>
      <a:accent5>
        <a:srgbClr val="002F5D"/>
      </a:accent5>
      <a:accent6>
        <a:srgbClr val="FFFFFF"/>
      </a:accent6>
      <a:hlink>
        <a:srgbClr val="0563C1"/>
      </a:hlink>
      <a:folHlink>
        <a:srgbClr val="954F72"/>
      </a:folHlink>
    </a:clrScheme>
    <a:fontScheme name="carsonal">
      <a:majorFont>
        <a:latin typeface="Nexa"/>
        <a:ea typeface=""/>
        <a:cs typeface=""/>
      </a:majorFont>
      <a:minorFont>
        <a:latin typeface="Overpas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arsonal" id="{F11098F6-F2B8-4BBE-A881-582C128D98B3}" vid="{849DD4DC-64CC-4A77-A6B8-3043B38C77D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1BD1C97-63DC-4AE3-B850-F629615CAA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4680A-0D1D-460F-8EA2-C89316996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A875E0-5BAE-4BD9-A36A-EDAD423B39A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Minimalistisches Anschreiben.dotx</Template>
  <TotalTime>0</TotalTime>
  <Pages>1</Pages>
  <Words>274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2021-11-25T09:49:00Z</dcterms:created>
  <dcterms:modified xsi:type="dcterms:W3CDTF">2021-11-25T09:56:00Z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